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940F79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‏יום שלישי</w:t>
            </w:r>
            <w:r w:rsidR="00940F79">
              <w:rPr>
                <w:rFonts w:ascii="Arial" w:hAnsi="Arial" w:cs="Arial"/>
                <w:sz w:val="20"/>
                <w:szCs w:val="20"/>
                <w:rtl/>
              </w:rPr>
              <w:t>, דצמבר 20, 2022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14877">
              <w:rPr>
                <w:rFonts w:ascii="Arial" w:hAnsi="Arial" w:cs="Arial" w:hint="cs"/>
                <w:b/>
                <w:sz w:val="22"/>
                <w:szCs w:val="22"/>
                <w:rtl/>
              </w:rPr>
              <w:t>12.2022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E75D0F" w:rsidRDefault="00E75D0F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מפעילה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מרכזי המספק שירות לחלק ממערכות הליבה של המשרד כגון : מערכת תשלומים(מת"מ) , בחינות </w:t>
            </w:r>
            <w:r w:rsidR="00B231F8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בגרויות וכדומה .</w:t>
            </w:r>
          </w:p>
          <w:p w:rsidR="00B231F8" w:rsidRDefault="00B231F8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המחשב הנוכחי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Z10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במשרד כ 10 שנים ובחודש 06/2023 יגיע למצב של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EOL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ללא תמיכה של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וכבר היום במצב של מצוקת חלקי חילוף ושירות תמיכה יקר בגלל גיל המחשב.</w:t>
            </w:r>
          </w:p>
          <w:p w:rsidR="00B231F8" w:rsidRPr="00B231F8" w:rsidRDefault="00B231F8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כיוון שהמשרד במהלך השנים הקרובות מתכנן ירידה מתשתית 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המשרד מבקש לרכוש שרת חדש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Z15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B231F8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בעוצמה זהה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למחשב הקיים אך בחומרה חדשה עדכנית ונתמכת כולל מעבד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ZIIP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המספק שיפור משמעותי של כוח מחשוב ללא עלות נוספת מצד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A14877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14877">
              <w:rPr>
                <w:rFonts w:ascii="Arial" w:hAnsi="Arial" w:cs="Arial" w:hint="cs"/>
                <w:b/>
                <w:sz w:val="22"/>
                <w:szCs w:val="22"/>
                <w:rtl/>
              </w:rPr>
              <w:t>תים נטקום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A14877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rtl/>
              </w:rPr>
              <w:t>511489429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AD0EB" wp14:editId="42DDA1A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AD0EB" id="Text Box 3" o:spid="_x0000_s1029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BRNh0Z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877" w:rsidRDefault="00A14877" w:rsidP="00A14877">
            <w:pPr>
              <w:bidi/>
              <w:spacing w:before="100" w:beforeAutospacing="1" w:after="100" w:afterAutospacing="1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rtl/>
              </w:rPr>
              <w:t>360,000</w:t>
            </w:r>
            <w:r>
              <w:rPr>
                <w:rFonts w:ascii="Arial" w:hAnsi="Arial"/>
                <w:rtl/>
              </w:rPr>
              <w:t>$ (שער הדולר הינו 3.5) שהם 1,260,000 ש"ח לא כולל מע"מ.</w:t>
            </w:r>
          </w:p>
          <w:p w:rsidR="00E75D0F" w:rsidRPr="00A14877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877" w:rsidRPr="00E75D0F" w:rsidRDefault="00A14877" w:rsidP="00A1487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1.1.2023-31.12.2023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661651">
        <w:tc>
          <w:tcPr>
            <w:tcW w:w="8522" w:type="dxa"/>
          </w:tcPr>
          <w:p w:rsidR="00940F79" w:rsidRDefault="00940F79" w:rsidP="00B231F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bookmarkStart w:id="0" w:name="_GoBack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קיים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בגרסה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Z10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 </w:t>
            </w:r>
            <w:r w:rsidR="00B231F8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10 שנים ,המחשב מבחינת היצרן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ללא תמיכה מזמן ובמצב של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EOL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ביוני הקרוב כולל תחזוקה יקרה שוטפת בגלל התיישנותו .</w:t>
            </w:r>
          </w:p>
          <w:p w:rsidR="00E8158F" w:rsidRPr="00E75D0F" w:rsidRDefault="00B231F8" w:rsidP="00B231F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הרכש מבוצע מול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MALAM TEAM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שהינה הספק היחיד בארץ שמורשה למכור מחשבי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מטעם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(מצורף אישור רשמי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ולכן המשרד מבקש לרכוש את המחשב מחברת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MALAM TEAM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  <w:bookmarkEnd w:id="0"/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B231F8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דוד אלעזרה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B231F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1F8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DF1" w:rsidRDefault="00D36DF1">
      <w:r>
        <w:separator/>
      </w:r>
    </w:p>
  </w:endnote>
  <w:endnote w:type="continuationSeparator" w:id="0">
    <w:p w:rsidR="00D36DF1" w:rsidRDefault="00D3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A035A3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DF1" w:rsidRDefault="00D36DF1">
      <w:r>
        <w:separator/>
      </w:r>
    </w:p>
  </w:footnote>
  <w:footnote w:type="continuationSeparator" w:id="0">
    <w:p w:rsidR="00D36DF1" w:rsidRDefault="00D36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25810"/>
    <w:rsid w:val="00487D33"/>
    <w:rsid w:val="00490B5E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801CA3"/>
    <w:rsid w:val="00830AC0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035A3"/>
    <w:rsid w:val="00A1037D"/>
    <w:rsid w:val="00A14877"/>
    <w:rsid w:val="00A177BF"/>
    <w:rsid w:val="00A27371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231F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36DF1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</TotalTime>
  <Pages>2</Pages>
  <Words>330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1991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הדס ביטון</cp:lastModifiedBy>
  <cp:revision>2</cp:revision>
  <cp:lastPrinted>2015-03-31T09:24:00Z</cp:lastPrinted>
  <dcterms:created xsi:type="dcterms:W3CDTF">2023-03-30T09:06:00Z</dcterms:created>
  <dcterms:modified xsi:type="dcterms:W3CDTF">2023-03-30T09:06:00Z</dcterms:modified>
</cp:coreProperties>
</file>